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2B300E" w:rsidRPr="000317E1" w:rsidRDefault="00F52130" w:rsidP="00DC7E05">
      <w:pPr>
        <w:pStyle w:val="Nzev"/>
        <w:tabs>
          <w:tab w:val="left" w:pos="1560"/>
        </w:tabs>
        <w:ind w:firstLine="1276"/>
        <w:jc w:val="left"/>
        <w:rPr>
          <w:szCs w:val="48"/>
        </w:rPr>
      </w:pPr>
      <w:r w:rsidRPr="000317E1">
        <w:rPr>
          <w:noProof/>
          <w:szCs w:val="48"/>
          <w:lang w:eastAsia="cs-CZ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626DDF4" wp14:editId="2C1DBAC0">
                <wp:simplePos x="0" y="0"/>
                <wp:positionH relativeFrom="page">
                  <wp:posOffset>359410</wp:posOffset>
                </wp:positionH>
                <wp:positionV relativeFrom="page">
                  <wp:posOffset>337185</wp:posOffset>
                </wp:positionV>
                <wp:extent cx="993140" cy="8445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00E" w:rsidRDefault="00F54972">
                            <w:pPr>
                              <w:spacing w:before="240"/>
                              <w:ind w:left="567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E28861E" wp14:editId="53AE02D7">
                                  <wp:extent cx="633095" cy="691515"/>
                                  <wp:effectExtent l="0" t="0" r="0" b="0"/>
                                  <wp:docPr id="3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4" t="-31" r="-34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095" cy="69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3pt;margin-top:26.55pt;width:78.2pt;height:66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" stroked="f">
                <v:textbox inset=".05pt,.05pt,.05pt,.05pt">
                  <w:txbxContent>
                    <w:p w:rsidR="002B300E" w:rsidRDefault="00F54972">
                      <w:pPr>
                        <w:spacing w:before="240"/>
                        <w:ind w:left="567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5E28861E" wp14:editId="53AE02D7">
                            <wp:extent cx="633095" cy="691515"/>
                            <wp:effectExtent l="0" t="0" r="0" b="0"/>
                            <wp:docPr id="3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4" t="-31" r="-34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095" cy="6915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317E1" w:rsidRPr="000317E1">
        <w:rPr>
          <w:spacing w:val="150"/>
          <w:szCs w:val="48"/>
        </w:rPr>
        <w:t>MĚSTO</w:t>
      </w:r>
      <w:r w:rsidR="00D427EF" w:rsidRPr="000317E1">
        <w:rPr>
          <w:spacing w:val="150"/>
          <w:szCs w:val="48"/>
        </w:rPr>
        <w:t xml:space="preserve"> </w:t>
      </w:r>
      <w:r w:rsidR="00A13370" w:rsidRPr="000317E1">
        <w:rPr>
          <w:spacing w:val="150"/>
          <w:szCs w:val="48"/>
        </w:rPr>
        <w:t xml:space="preserve"> </w:t>
      </w:r>
      <w:r w:rsidR="00DB015A" w:rsidRPr="000317E1">
        <w:rPr>
          <w:spacing w:val="150"/>
          <w:szCs w:val="48"/>
        </w:rPr>
        <w:t>SEDLI</w:t>
      </w:r>
      <w:r w:rsidR="007E3053" w:rsidRPr="000317E1">
        <w:rPr>
          <w:spacing w:val="150"/>
          <w:szCs w:val="48"/>
        </w:rPr>
        <w:t>C</w:t>
      </w:r>
      <w:r w:rsidR="00DB015A" w:rsidRPr="000317E1">
        <w:rPr>
          <w:spacing w:val="150"/>
          <w:szCs w:val="48"/>
        </w:rPr>
        <w:t>E</w:t>
      </w:r>
    </w:p>
    <w:p w:rsidR="002B300E" w:rsidRDefault="00DC7E05" w:rsidP="000317E1">
      <w:pPr>
        <w:pStyle w:val="Podtitul"/>
        <w:pBdr>
          <w:top w:val="none" w:sz="0" w:space="0" w:color="000000"/>
          <w:left w:val="none" w:sz="0" w:space="0" w:color="000000"/>
          <w:bottom w:val="single" w:sz="6" w:space="8" w:color="000000"/>
          <w:right w:val="none" w:sz="0" w:space="0" w:color="000000"/>
        </w:pBdr>
        <w:jc w:val="left"/>
        <w:rPr>
          <w:spacing w:val="6"/>
          <w:sz w:val="24"/>
        </w:rPr>
      </w:pPr>
      <w:r>
        <w:rPr>
          <w:spacing w:val="6"/>
          <w:sz w:val="24"/>
        </w:rPr>
        <w:t xml:space="preserve">                   </w:t>
      </w:r>
      <w:r w:rsidR="00AE3BFB">
        <w:rPr>
          <w:spacing w:val="6"/>
          <w:sz w:val="24"/>
        </w:rPr>
        <w:t>náměstí T. G. Masaryka 28, 38</w:t>
      </w:r>
      <w:r w:rsidR="00DB015A">
        <w:rPr>
          <w:spacing w:val="6"/>
          <w:sz w:val="24"/>
        </w:rPr>
        <w:t>7 32 Sedlice,</w:t>
      </w:r>
      <w:r w:rsidR="00545272">
        <w:rPr>
          <w:spacing w:val="6"/>
          <w:sz w:val="24"/>
        </w:rPr>
        <w:t xml:space="preserve"> IČO 00</w:t>
      </w:r>
      <w:r w:rsidR="007508DB">
        <w:rPr>
          <w:spacing w:val="6"/>
          <w:sz w:val="24"/>
        </w:rPr>
        <w:t>251755</w:t>
      </w:r>
      <w:r>
        <w:rPr>
          <w:spacing w:val="6"/>
          <w:sz w:val="24"/>
        </w:rPr>
        <w:t>, tel. 383 493</w:t>
      </w:r>
      <w:r w:rsidR="000317E1">
        <w:rPr>
          <w:spacing w:val="6"/>
          <w:sz w:val="24"/>
        </w:rPr>
        <w:t> </w:t>
      </w:r>
      <w:r>
        <w:rPr>
          <w:spacing w:val="6"/>
          <w:sz w:val="24"/>
        </w:rPr>
        <w:t>410</w:t>
      </w:r>
    </w:p>
    <w:p w:rsidR="0034579F" w:rsidRPr="0034579F" w:rsidRDefault="00DC2C66" w:rsidP="0034579F">
      <w:pPr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</w:p>
    <w:p w:rsidR="0034579F" w:rsidRDefault="0034579F" w:rsidP="0034579F">
      <w:r>
        <w:t xml:space="preserve">                    </w:t>
      </w:r>
    </w:p>
    <w:p w:rsidR="0034579F" w:rsidRDefault="0034579F" w:rsidP="0034579F">
      <w:pPr>
        <w:jc w:val="center"/>
        <w:rPr>
          <w:b/>
          <w:spacing w:val="14"/>
          <w:sz w:val="32"/>
        </w:rPr>
      </w:pPr>
      <w:r>
        <w:rPr>
          <w:b/>
          <w:spacing w:val="14"/>
          <w:sz w:val="32"/>
        </w:rPr>
        <w:t>Ž Á D O S T</w:t>
      </w:r>
    </w:p>
    <w:p w:rsidR="0034579F" w:rsidRPr="0034579F" w:rsidRDefault="0034579F" w:rsidP="0034579F">
      <w:pPr>
        <w:jc w:val="center"/>
        <w:rPr>
          <w:spacing w:val="14"/>
          <w:sz w:val="28"/>
        </w:rPr>
      </w:pPr>
      <w:r>
        <w:rPr>
          <w:b/>
          <w:spacing w:val="14"/>
          <w:sz w:val="32"/>
        </w:rPr>
        <w:t>o přidělení bytu v majetku města do nájmu</w:t>
      </w:r>
    </w:p>
    <w:p w:rsidR="0034579F" w:rsidRDefault="0034579F" w:rsidP="0034579F">
      <w:pPr>
        <w:rPr>
          <w:spacing w:val="14"/>
        </w:rPr>
      </w:pPr>
    </w:p>
    <w:p w:rsidR="0034579F" w:rsidRPr="004738B3" w:rsidRDefault="00EE0A4E" w:rsidP="00EE0A4E">
      <w:pPr>
        <w:pStyle w:val="Odstavecseseznamem"/>
        <w:numPr>
          <w:ilvl w:val="0"/>
          <w:numId w:val="24"/>
        </w:numPr>
        <w:ind w:left="426" w:hanging="426"/>
        <w:rPr>
          <w:b/>
          <w:spacing w:val="14"/>
          <w:sz w:val="24"/>
          <w:szCs w:val="24"/>
          <w:u w:val="single"/>
        </w:rPr>
      </w:pPr>
      <w:r w:rsidRPr="004738B3">
        <w:rPr>
          <w:b/>
          <w:spacing w:val="14"/>
          <w:sz w:val="24"/>
          <w:szCs w:val="24"/>
          <w:u w:val="single"/>
        </w:rPr>
        <w:t>Osobní údaje žadatele:</w:t>
      </w:r>
    </w:p>
    <w:p w:rsidR="00EE0A4E" w:rsidRDefault="00EE0A4E" w:rsidP="00EE0A4E">
      <w:pPr>
        <w:jc w:val="both"/>
        <w:rPr>
          <w:spacing w:val="10"/>
          <w:sz w:val="24"/>
          <w:szCs w:val="24"/>
        </w:rPr>
      </w:pPr>
    </w:p>
    <w:p w:rsidR="00EE0A4E" w:rsidRPr="00EE0A4E" w:rsidRDefault="00EE0A4E" w:rsidP="00EE0A4E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Příjmení a jméno: …………………………………………………</w:t>
      </w:r>
      <w:r>
        <w:rPr>
          <w:spacing w:val="10"/>
          <w:sz w:val="24"/>
          <w:szCs w:val="24"/>
        </w:rPr>
        <w:t xml:space="preserve">Datum </w:t>
      </w:r>
      <w:proofErr w:type="spellStart"/>
      <w:r>
        <w:rPr>
          <w:spacing w:val="10"/>
          <w:sz w:val="24"/>
          <w:szCs w:val="24"/>
        </w:rPr>
        <w:t>nar</w:t>
      </w:r>
      <w:proofErr w:type="spellEnd"/>
      <w:r>
        <w:rPr>
          <w:spacing w:val="10"/>
          <w:sz w:val="24"/>
          <w:szCs w:val="24"/>
        </w:rPr>
        <w:t>…………</w:t>
      </w:r>
      <w:r w:rsidRPr="00EE0A4E">
        <w:rPr>
          <w:spacing w:val="10"/>
          <w:sz w:val="24"/>
          <w:szCs w:val="24"/>
        </w:rPr>
        <w:t>……..</w:t>
      </w:r>
    </w:p>
    <w:p w:rsidR="00EE0A4E" w:rsidRDefault="00EE0A4E" w:rsidP="00EE0A4E">
      <w:pPr>
        <w:jc w:val="both"/>
        <w:rPr>
          <w:spacing w:val="10"/>
          <w:sz w:val="24"/>
          <w:szCs w:val="24"/>
        </w:rPr>
      </w:pPr>
    </w:p>
    <w:p w:rsidR="00EE0A4E" w:rsidRPr="00EE0A4E" w:rsidRDefault="00EE0A4E" w:rsidP="00EE0A4E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Rodné číslo:……………………………</w:t>
      </w:r>
      <w:r>
        <w:rPr>
          <w:spacing w:val="10"/>
          <w:sz w:val="24"/>
          <w:szCs w:val="24"/>
        </w:rPr>
        <w:t>…….</w:t>
      </w:r>
      <w:r w:rsidRPr="00EE0A4E">
        <w:rPr>
          <w:spacing w:val="10"/>
          <w:sz w:val="24"/>
          <w:szCs w:val="24"/>
        </w:rPr>
        <w:t>..Stav:…</w:t>
      </w:r>
      <w:r>
        <w:rPr>
          <w:spacing w:val="10"/>
          <w:sz w:val="24"/>
          <w:szCs w:val="24"/>
        </w:rPr>
        <w:t>……..…………………..</w:t>
      </w:r>
      <w:r w:rsidRPr="00EE0A4E">
        <w:rPr>
          <w:spacing w:val="10"/>
          <w:sz w:val="24"/>
          <w:szCs w:val="24"/>
        </w:rPr>
        <w:t>………………</w:t>
      </w:r>
    </w:p>
    <w:p w:rsidR="00EE0A4E" w:rsidRDefault="00EE0A4E" w:rsidP="00EE0A4E">
      <w:pPr>
        <w:jc w:val="both"/>
        <w:rPr>
          <w:spacing w:val="10"/>
          <w:sz w:val="24"/>
          <w:szCs w:val="24"/>
        </w:rPr>
      </w:pPr>
    </w:p>
    <w:p w:rsidR="00EE0A4E" w:rsidRPr="00EE0A4E" w:rsidRDefault="00EE0A4E" w:rsidP="00EE0A4E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Zaměs</w:t>
      </w:r>
      <w:r>
        <w:rPr>
          <w:spacing w:val="10"/>
          <w:sz w:val="24"/>
          <w:szCs w:val="24"/>
        </w:rPr>
        <w:t>tnání:……………………………………………………..........................………………</w:t>
      </w:r>
    </w:p>
    <w:p w:rsidR="00EE0A4E" w:rsidRDefault="00EE0A4E" w:rsidP="00EE0A4E">
      <w:pPr>
        <w:jc w:val="both"/>
        <w:rPr>
          <w:spacing w:val="10"/>
          <w:sz w:val="24"/>
          <w:szCs w:val="24"/>
        </w:rPr>
      </w:pPr>
    </w:p>
    <w:p w:rsidR="00EE0A4E" w:rsidRDefault="00EE0A4E" w:rsidP="00EE0A4E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Trvalé bydliště (obec, ulice, č.p.):……</w:t>
      </w:r>
      <w:r>
        <w:rPr>
          <w:spacing w:val="10"/>
          <w:sz w:val="24"/>
          <w:szCs w:val="24"/>
        </w:rPr>
        <w:t>…………..</w:t>
      </w:r>
      <w:r w:rsidRPr="00EE0A4E">
        <w:rPr>
          <w:spacing w:val="10"/>
          <w:sz w:val="24"/>
          <w:szCs w:val="24"/>
        </w:rPr>
        <w:t>……………………………………………..</w:t>
      </w:r>
    </w:p>
    <w:p w:rsidR="00EE0A4E" w:rsidRDefault="00EE0A4E" w:rsidP="00EE0A4E">
      <w:pPr>
        <w:jc w:val="both"/>
        <w:rPr>
          <w:spacing w:val="10"/>
          <w:sz w:val="24"/>
          <w:szCs w:val="24"/>
        </w:rPr>
      </w:pPr>
    </w:p>
    <w:p w:rsidR="00EE0A4E" w:rsidRPr="00EE0A4E" w:rsidRDefault="00EE0A4E" w:rsidP="00EE0A4E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Telefon</w:t>
      </w:r>
      <w:r>
        <w:rPr>
          <w:spacing w:val="10"/>
          <w:sz w:val="24"/>
          <w:szCs w:val="24"/>
        </w:rPr>
        <w:t>, e-mail</w:t>
      </w:r>
      <w:r w:rsidRPr="00EE0A4E">
        <w:rPr>
          <w:spacing w:val="10"/>
          <w:sz w:val="24"/>
          <w:szCs w:val="24"/>
        </w:rPr>
        <w:t>:</w:t>
      </w:r>
      <w:r>
        <w:rPr>
          <w:spacing w:val="10"/>
          <w:sz w:val="24"/>
          <w:szCs w:val="24"/>
        </w:rPr>
        <w:t>…………………………………………………………………………………..</w:t>
      </w:r>
    </w:p>
    <w:p w:rsidR="00EE0A4E" w:rsidRPr="00EE0A4E" w:rsidRDefault="00EE0A4E" w:rsidP="00EE0A4E">
      <w:pPr>
        <w:pStyle w:val="Odstavecseseznamem"/>
        <w:ind w:left="426"/>
        <w:rPr>
          <w:b/>
          <w:spacing w:val="14"/>
          <w:sz w:val="24"/>
          <w:szCs w:val="24"/>
        </w:rPr>
      </w:pPr>
    </w:p>
    <w:p w:rsidR="00E91EB0" w:rsidRPr="00EE0A4E" w:rsidRDefault="00E91EB0" w:rsidP="0034579F">
      <w:pPr>
        <w:rPr>
          <w:b/>
          <w:spacing w:val="14"/>
          <w:sz w:val="24"/>
          <w:szCs w:val="24"/>
          <w:u w:val="single"/>
        </w:rPr>
      </w:pPr>
    </w:p>
    <w:p w:rsidR="0034579F" w:rsidRPr="004738B3" w:rsidRDefault="0034579F" w:rsidP="004738B3">
      <w:pPr>
        <w:pStyle w:val="Odstavecseseznamem"/>
        <w:numPr>
          <w:ilvl w:val="0"/>
          <w:numId w:val="24"/>
        </w:numPr>
        <w:rPr>
          <w:b/>
          <w:spacing w:val="14"/>
          <w:sz w:val="24"/>
          <w:szCs w:val="24"/>
          <w:u w:val="single"/>
        </w:rPr>
      </w:pPr>
      <w:r w:rsidRPr="004738B3">
        <w:rPr>
          <w:b/>
          <w:spacing w:val="14"/>
          <w:sz w:val="24"/>
          <w:szCs w:val="24"/>
          <w:u w:val="single"/>
        </w:rPr>
        <w:t>Údaje o osobách žijících se žadatelem v současné době</w:t>
      </w:r>
      <w:r w:rsidR="004738B3">
        <w:rPr>
          <w:b/>
          <w:spacing w:val="14"/>
          <w:sz w:val="24"/>
          <w:szCs w:val="24"/>
          <w:u w:val="single"/>
        </w:rPr>
        <w:t xml:space="preserve"> resp. údaje o osobách, které budou bydlet v přiděleném bytě</w:t>
      </w:r>
      <w:r w:rsidRPr="004738B3">
        <w:rPr>
          <w:b/>
          <w:spacing w:val="14"/>
          <w:sz w:val="24"/>
          <w:szCs w:val="24"/>
          <w:u w:val="single"/>
        </w:rPr>
        <w:t xml:space="preserve"> (vztah k žadateli):</w:t>
      </w:r>
    </w:p>
    <w:p w:rsidR="0034579F" w:rsidRDefault="0034579F" w:rsidP="0034579F">
      <w:pPr>
        <w:rPr>
          <w:b/>
          <w:spacing w:val="14"/>
          <w:sz w:val="24"/>
          <w:szCs w:val="24"/>
        </w:rPr>
      </w:pPr>
    </w:p>
    <w:p w:rsidR="002B4BC7" w:rsidRPr="00EE0A4E" w:rsidRDefault="002B4BC7" w:rsidP="002B4BC7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1</w:t>
      </w:r>
      <w:r w:rsidRPr="00EE0A4E">
        <w:rPr>
          <w:spacing w:val="10"/>
          <w:sz w:val="24"/>
          <w:szCs w:val="24"/>
        </w:rPr>
        <w:t xml:space="preserve">……………………………………… </w:t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 w:rsidRPr="00EE0A4E">
        <w:rPr>
          <w:spacing w:val="10"/>
          <w:sz w:val="24"/>
          <w:szCs w:val="24"/>
        </w:rPr>
        <w:t>……………………</w:t>
      </w:r>
      <w:proofErr w:type="spellStart"/>
      <w:r w:rsidR="004738B3">
        <w:rPr>
          <w:spacing w:val="10"/>
          <w:sz w:val="24"/>
          <w:szCs w:val="24"/>
        </w:rPr>
        <w:t>nar</w:t>
      </w:r>
      <w:proofErr w:type="spellEnd"/>
      <w:r w:rsidR="004738B3">
        <w:rPr>
          <w:spacing w:val="10"/>
          <w:sz w:val="24"/>
          <w:szCs w:val="24"/>
        </w:rPr>
        <w:t>……………….</w:t>
      </w:r>
    </w:p>
    <w:p w:rsidR="002B4BC7" w:rsidRDefault="002B4BC7" w:rsidP="002B4BC7">
      <w:pPr>
        <w:jc w:val="both"/>
        <w:rPr>
          <w:spacing w:val="10"/>
          <w:sz w:val="24"/>
          <w:szCs w:val="24"/>
        </w:rPr>
      </w:pPr>
    </w:p>
    <w:p w:rsidR="002B4BC7" w:rsidRPr="00EE0A4E" w:rsidRDefault="002B4BC7" w:rsidP="002B4BC7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2</w:t>
      </w:r>
      <w:r w:rsidRPr="00EE0A4E">
        <w:rPr>
          <w:spacing w:val="10"/>
          <w:sz w:val="24"/>
          <w:szCs w:val="24"/>
        </w:rPr>
        <w:t xml:space="preserve">……………………………………… </w:t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 w:rsidRPr="00EE0A4E">
        <w:rPr>
          <w:spacing w:val="10"/>
          <w:sz w:val="24"/>
          <w:szCs w:val="24"/>
        </w:rPr>
        <w:t>……………………</w:t>
      </w:r>
      <w:proofErr w:type="spellStart"/>
      <w:r w:rsidR="004738B3">
        <w:rPr>
          <w:spacing w:val="10"/>
          <w:sz w:val="24"/>
          <w:szCs w:val="24"/>
        </w:rPr>
        <w:t>nar</w:t>
      </w:r>
      <w:proofErr w:type="spellEnd"/>
      <w:r w:rsidR="004738B3">
        <w:rPr>
          <w:spacing w:val="10"/>
          <w:sz w:val="24"/>
          <w:szCs w:val="24"/>
        </w:rPr>
        <w:t>………………</w:t>
      </w:r>
    </w:p>
    <w:p w:rsidR="002B4BC7" w:rsidRDefault="002B4BC7" w:rsidP="002B4BC7">
      <w:pPr>
        <w:jc w:val="both"/>
        <w:rPr>
          <w:spacing w:val="10"/>
          <w:sz w:val="24"/>
          <w:szCs w:val="24"/>
        </w:rPr>
      </w:pPr>
    </w:p>
    <w:p w:rsidR="002B4BC7" w:rsidRPr="00EE0A4E" w:rsidRDefault="002B4BC7" w:rsidP="002B4BC7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3</w:t>
      </w:r>
      <w:r w:rsidRPr="00EE0A4E">
        <w:rPr>
          <w:spacing w:val="10"/>
          <w:sz w:val="24"/>
          <w:szCs w:val="24"/>
        </w:rPr>
        <w:t xml:space="preserve">……………………………………… </w:t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>
        <w:rPr>
          <w:spacing w:val="10"/>
          <w:sz w:val="24"/>
          <w:szCs w:val="24"/>
        </w:rPr>
        <w:tab/>
      </w:r>
      <w:r w:rsidRPr="00EE0A4E">
        <w:rPr>
          <w:spacing w:val="10"/>
          <w:sz w:val="24"/>
          <w:szCs w:val="24"/>
        </w:rPr>
        <w:t>……………………</w:t>
      </w:r>
      <w:proofErr w:type="spellStart"/>
      <w:r w:rsidR="004738B3">
        <w:rPr>
          <w:spacing w:val="10"/>
          <w:sz w:val="24"/>
          <w:szCs w:val="24"/>
        </w:rPr>
        <w:t>nar</w:t>
      </w:r>
      <w:proofErr w:type="spellEnd"/>
      <w:r w:rsidR="004738B3">
        <w:rPr>
          <w:spacing w:val="10"/>
          <w:sz w:val="24"/>
          <w:szCs w:val="24"/>
        </w:rPr>
        <w:t>………………</w:t>
      </w:r>
    </w:p>
    <w:p w:rsidR="002B4BC7" w:rsidRDefault="002B4BC7" w:rsidP="002B4BC7">
      <w:pPr>
        <w:jc w:val="both"/>
        <w:rPr>
          <w:spacing w:val="10"/>
          <w:sz w:val="24"/>
          <w:szCs w:val="24"/>
        </w:rPr>
      </w:pPr>
    </w:p>
    <w:p w:rsidR="002B4BC7" w:rsidRPr="00EE0A4E" w:rsidRDefault="002B4BC7" w:rsidP="002B4BC7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Počet společně žijících osob:………………………… z toho dětí:…………………..</w:t>
      </w:r>
    </w:p>
    <w:p w:rsidR="002B4BC7" w:rsidRPr="00EE0A4E" w:rsidRDefault="002B4BC7" w:rsidP="0034579F">
      <w:pPr>
        <w:rPr>
          <w:b/>
          <w:spacing w:val="14"/>
          <w:sz w:val="24"/>
          <w:szCs w:val="24"/>
        </w:rPr>
      </w:pPr>
    </w:p>
    <w:p w:rsidR="00E91EB0" w:rsidRPr="00EE0A4E" w:rsidRDefault="00E91EB0" w:rsidP="0034579F">
      <w:pPr>
        <w:rPr>
          <w:b/>
          <w:spacing w:val="14"/>
          <w:sz w:val="24"/>
          <w:szCs w:val="24"/>
          <w:u w:val="single"/>
        </w:rPr>
      </w:pPr>
    </w:p>
    <w:p w:rsidR="004738B3" w:rsidRPr="004738B3" w:rsidRDefault="0034579F" w:rsidP="004738B3">
      <w:pPr>
        <w:pStyle w:val="Odstavecseseznamem"/>
        <w:numPr>
          <w:ilvl w:val="0"/>
          <w:numId w:val="24"/>
        </w:numPr>
        <w:rPr>
          <w:sz w:val="24"/>
          <w:szCs w:val="24"/>
        </w:rPr>
      </w:pPr>
      <w:r w:rsidRPr="004738B3">
        <w:rPr>
          <w:b/>
          <w:spacing w:val="14"/>
          <w:sz w:val="24"/>
          <w:szCs w:val="24"/>
          <w:u w:val="single"/>
        </w:rPr>
        <w:t>Údaje o současné bytové situaci</w:t>
      </w:r>
      <w:r w:rsidR="004738B3" w:rsidRPr="004738B3">
        <w:rPr>
          <w:b/>
          <w:spacing w:val="14"/>
          <w:sz w:val="24"/>
          <w:szCs w:val="24"/>
          <w:u w:val="single"/>
        </w:rPr>
        <w:t xml:space="preserve">  žadatele</w:t>
      </w:r>
      <w:r w:rsidRPr="004738B3">
        <w:rPr>
          <w:b/>
          <w:spacing w:val="14"/>
          <w:sz w:val="24"/>
          <w:szCs w:val="24"/>
          <w:u w:val="single"/>
        </w:rPr>
        <w:t>:</w:t>
      </w:r>
      <w:r w:rsidRPr="004738B3">
        <w:rPr>
          <w:b/>
          <w:spacing w:val="14"/>
          <w:sz w:val="24"/>
          <w:szCs w:val="24"/>
        </w:rPr>
        <w:t xml:space="preserve"> </w:t>
      </w:r>
      <w:r w:rsidRPr="004738B3">
        <w:rPr>
          <w:spacing w:val="14"/>
          <w:sz w:val="24"/>
          <w:szCs w:val="24"/>
        </w:rPr>
        <w:t>(nehodící se škrtněte)</w:t>
      </w:r>
    </w:p>
    <w:p w:rsidR="004738B3" w:rsidRDefault="004738B3" w:rsidP="0034579F">
      <w:pPr>
        <w:rPr>
          <w:sz w:val="24"/>
          <w:szCs w:val="24"/>
        </w:rPr>
      </w:pPr>
    </w:p>
    <w:p w:rsidR="004738B3" w:rsidRPr="00EE0A4E" w:rsidRDefault="004738B3" w:rsidP="004738B3">
      <w:pPr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 xml:space="preserve">schválený podnájem na dobu </w:t>
      </w:r>
      <w:r>
        <w:rPr>
          <w:spacing w:val="10"/>
          <w:sz w:val="24"/>
          <w:szCs w:val="24"/>
        </w:rPr>
        <w:tab/>
      </w:r>
      <w:r w:rsidRPr="00EE0A4E">
        <w:rPr>
          <w:spacing w:val="10"/>
          <w:sz w:val="24"/>
          <w:szCs w:val="24"/>
        </w:rPr>
        <w:t>neurčitou - určitou (do termínu:……………………….)</w:t>
      </w:r>
    </w:p>
    <w:p w:rsidR="004738B3" w:rsidRDefault="004738B3" w:rsidP="004738B3">
      <w:pPr>
        <w:jc w:val="both"/>
        <w:rPr>
          <w:spacing w:val="10"/>
          <w:sz w:val="24"/>
          <w:szCs w:val="24"/>
        </w:rPr>
      </w:pPr>
    </w:p>
    <w:p w:rsidR="004738B3" w:rsidRDefault="004738B3" w:rsidP="004738B3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s</w:t>
      </w:r>
      <w:r w:rsidRPr="00EE0A4E">
        <w:rPr>
          <w:spacing w:val="10"/>
          <w:sz w:val="24"/>
          <w:szCs w:val="24"/>
        </w:rPr>
        <w:t>polu/</w:t>
      </w:r>
      <w:r>
        <w:rPr>
          <w:spacing w:val="10"/>
          <w:sz w:val="24"/>
          <w:szCs w:val="24"/>
        </w:rPr>
        <w:t>vlastník domu (bytu) </w:t>
      </w:r>
      <w:r w:rsidRPr="00EE0A4E">
        <w:rPr>
          <w:spacing w:val="10"/>
          <w:sz w:val="24"/>
          <w:szCs w:val="24"/>
        </w:rPr>
        <w:t>adresa: ......................................................</w:t>
      </w:r>
      <w:r>
        <w:rPr>
          <w:spacing w:val="10"/>
          <w:sz w:val="24"/>
          <w:szCs w:val="24"/>
        </w:rPr>
        <w:t>..............................</w:t>
      </w:r>
    </w:p>
    <w:p w:rsidR="004738B3" w:rsidRPr="00EE0A4E" w:rsidRDefault="004738B3" w:rsidP="004738B3">
      <w:pPr>
        <w:jc w:val="both"/>
        <w:rPr>
          <w:spacing w:val="10"/>
          <w:sz w:val="24"/>
          <w:szCs w:val="24"/>
        </w:rPr>
      </w:pPr>
    </w:p>
    <w:p w:rsidR="004738B3" w:rsidRPr="00EE0A4E" w:rsidRDefault="004738B3" w:rsidP="004738B3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jiný (popište)……..</w:t>
      </w:r>
      <w:r w:rsidRPr="00EE0A4E">
        <w:rPr>
          <w:spacing w:val="10"/>
          <w:sz w:val="24"/>
          <w:szCs w:val="24"/>
        </w:rPr>
        <w:t>.....................................................................................................…...</w:t>
      </w:r>
    </w:p>
    <w:p w:rsidR="004738B3" w:rsidRDefault="004738B3" w:rsidP="004738B3">
      <w:pPr>
        <w:jc w:val="both"/>
        <w:rPr>
          <w:spacing w:val="10"/>
          <w:sz w:val="24"/>
          <w:szCs w:val="24"/>
        </w:rPr>
      </w:pPr>
    </w:p>
    <w:p w:rsidR="004738B3" w:rsidRDefault="004738B3" w:rsidP="004738B3">
      <w:pPr>
        <w:jc w:val="both"/>
        <w:rPr>
          <w:spacing w:val="10"/>
          <w:sz w:val="24"/>
          <w:szCs w:val="24"/>
        </w:rPr>
      </w:pPr>
    </w:p>
    <w:p w:rsidR="004738B3" w:rsidRPr="004738B3" w:rsidRDefault="004738B3" w:rsidP="004738B3">
      <w:pPr>
        <w:pStyle w:val="Odstavecseseznamem"/>
        <w:numPr>
          <w:ilvl w:val="0"/>
          <w:numId w:val="24"/>
        </w:numPr>
        <w:jc w:val="both"/>
        <w:rPr>
          <w:b/>
          <w:spacing w:val="10"/>
          <w:sz w:val="24"/>
          <w:szCs w:val="24"/>
          <w:u w:val="single"/>
        </w:rPr>
      </w:pPr>
      <w:r w:rsidRPr="004738B3">
        <w:rPr>
          <w:b/>
          <w:spacing w:val="10"/>
          <w:sz w:val="24"/>
          <w:szCs w:val="24"/>
          <w:u w:val="single"/>
        </w:rPr>
        <w:t xml:space="preserve">Zdravotně závadný dům/byt: ano </w:t>
      </w:r>
      <w:r>
        <w:rPr>
          <w:b/>
          <w:spacing w:val="10"/>
          <w:sz w:val="24"/>
          <w:szCs w:val="24"/>
          <w:u w:val="single"/>
        </w:rPr>
        <w:t>–</w:t>
      </w:r>
      <w:r w:rsidRPr="004738B3">
        <w:rPr>
          <w:b/>
          <w:spacing w:val="10"/>
          <w:sz w:val="24"/>
          <w:szCs w:val="24"/>
          <w:u w:val="single"/>
        </w:rPr>
        <w:t xml:space="preserve"> ne</w:t>
      </w:r>
      <w:r>
        <w:rPr>
          <w:b/>
          <w:spacing w:val="10"/>
          <w:sz w:val="24"/>
          <w:szCs w:val="24"/>
          <w:u w:val="single"/>
        </w:rPr>
        <w:t xml:space="preserve"> </w:t>
      </w:r>
      <w:r w:rsidRPr="004738B3">
        <w:rPr>
          <w:spacing w:val="10"/>
          <w:sz w:val="24"/>
          <w:szCs w:val="24"/>
          <w:u w:val="single"/>
        </w:rPr>
        <w:t>(nehodící se škrtněte)</w:t>
      </w:r>
    </w:p>
    <w:p w:rsidR="00F01595" w:rsidRDefault="00F01595" w:rsidP="00F01595">
      <w:pPr>
        <w:pStyle w:val="Odstavecseseznamem"/>
        <w:spacing w:before="227"/>
        <w:ind w:left="360"/>
        <w:rPr>
          <w:b/>
          <w:spacing w:val="14"/>
          <w:sz w:val="24"/>
          <w:szCs w:val="24"/>
        </w:rPr>
      </w:pPr>
    </w:p>
    <w:p w:rsidR="00F01595" w:rsidRDefault="00F01595" w:rsidP="00F01595">
      <w:pPr>
        <w:pStyle w:val="Odstavecseseznamem"/>
        <w:spacing w:before="227"/>
        <w:ind w:left="360"/>
        <w:rPr>
          <w:b/>
          <w:spacing w:val="14"/>
          <w:sz w:val="24"/>
          <w:szCs w:val="24"/>
        </w:rPr>
      </w:pPr>
    </w:p>
    <w:p w:rsidR="00F01595" w:rsidRDefault="00F01595" w:rsidP="0034579F">
      <w:pPr>
        <w:pStyle w:val="Odstavecseseznamem"/>
        <w:numPr>
          <w:ilvl w:val="0"/>
          <w:numId w:val="24"/>
        </w:numPr>
        <w:spacing w:before="227"/>
        <w:rPr>
          <w:b/>
          <w:spacing w:val="14"/>
          <w:sz w:val="24"/>
          <w:szCs w:val="24"/>
          <w:u w:val="single"/>
        </w:rPr>
      </w:pPr>
      <w:r w:rsidRPr="00F01595">
        <w:rPr>
          <w:b/>
          <w:spacing w:val="14"/>
          <w:sz w:val="24"/>
          <w:szCs w:val="24"/>
          <w:u w:val="single"/>
        </w:rPr>
        <w:t>Další údaje a důvody podání žádosti:</w:t>
      </w:r>
    </w:p>
    <w:p w:rsidR="00F01595" w:rsidRDefault="00F01595" w:rsidP="00F01595">
      <w:pPr>
        <w:pStyle w:val="Odstavecseseznamem"/>
        <w:spacing w:before="227"/>
        <w:ind w:left="360"/>
        <w:rPr>
          <w:b/>
          <w:spacing w:val="14"/>
          <w:sz w:val="24"/>
          <w:szCs w:val="24"/>
          <w:u w:val="single"/>
        </w:rPr>
      </w:pPr>
    </w:p>
    <w:p w:rsidR="00F01595" w:rsidRDefault="00F01595" w:rsidP="00F01595">
      <w:pPr>
        <w:pStyle w:val="Odstavecseseznamem"/>
        <w:spacing w:before="227"/>
        <w:ind w:left="360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………………………………………………………………………………………………</w:t>
      </w:r>
    </w:p>
    <w:p w:rsidR="00F01595" w:rsidRDefault="00F01595" w:rsidP="00F01595">
      <w:pPr>
        <w:pStyle w:val="Odstavecseseznamem"/>
        <w:spacing w:before="227"/>
        <w:ind w:left="360"/>
        <w:rPr>
          <w:spacing w:val="14"/>
          <w:sz w:val="24"/>
          <w:szCs w:val="24"/>
        </w:rPr>
      </w:pPr>
    </w:p>
    <w:p w:rsidR="00F01595" w:rsidRDefault="00F01595" w:rsidP="00F01595">
      <w:pPr>
        <w:pStyle w:val="Odstavecseseznamem"/>
        <w:spacing w:before="227"/>
        <w:ind w:left="360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………………………………………………………………………………………………</w:t>
      </w:r>
    </w:p>
    <w:p w:rsidR="00F01595" w:rsidRDefault="00F01595" w:rsidP="00F01595">
      <w:pPr>
        <w:pStyle w:val="Odstavecseseznamem"/>
        <w:spacing w:before="227"/>
        <w:ind w:left="360"/>
        <w:rPr>
          <w:spacing w:val="14"/>
          <w:sz w:val="24"/>
          <w:szCs w:val="24"/>
        </w:rPr>
      </w:pPr>
    </w:p>
    <w:p w:rsidR="00F01595" w:rsidRPr="00F01595" w:rsidRDefault="00F01595" w:rsidP="00F01595">
      <w:pPr>
        <w:pStyle w:val="Odstavecseseznamem"/>
        <w:spacing w:before="227"/>
        <w:ind w:left="360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………………………………………………………………………………………………</w:t>
      </w:r>
    </w:p>
    <w:p w:rsidR="0034579F" w:rsidRDefault="00F01595" w:rsidP="002850FF">
      <w:pPr>
        <w:jc w:val="center"/>
        <w:rPr>
          <w:b/>
          <w:sz w:val="24"/>
          <w:szCs w:val="24"/>
          <w:u w:val="single"/>
        </w:rPr>
      </w:pPr>
      <w:r w:rsidRPr="002850FF">
        <w:rPr>
          <w:b/>
          <w:sz w:val="24"/>
          <w:szCs w:val="24"/>
          <w:u w:val="single"/>
        </w:rPr>
        <w:lastRenderedPageBreak/>
        <w:t>Čestné prohlášení včetně souhlasu se zpracováním osobních údajů</w:t>
      </w:r>
    </w:p>
    <w:p w:rsidR="002850FF" w:rsidRDefault="002850FF" w:rsidP="002850FF">
      <w:pPr>
        <w:jc w:val="both"/>
        <w:rPr>
          <w:b/>
          <w:sz w:val="24"/>
          <w:szCs w:val="24"/>
          <w:u w:val="single"/>
        </w:rPr>
      </w:pPr>
    </w:p>
    <w:p w:rsidR="002850FF" w:rsidRDefault="002850FF" w:rsidP="002850FF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Prohlašuji, že jsem veškeré údaje uvedené v žádosti o nájem bytu uvedl/a </w:t>
      </w:r>
      <w:r w:rsidRPr="002850FF">
        <w:rPr>
          <w:b/>
          <w:sz w:val="24"/>
          <w:szCs w:val="24"/>
          <w:u w:val="single"/>
        </w:rPr>
        <w:t>pravdivě.</w:t>
      </w:r>
    </w:p>
    <w:p w:rsidR="002850FF" w:rsidRDefault="002850FF" w:rsidP="002850FF">
      <w:pPr>
        <w:jc w:val="both"/>
        <w:rPr>
          <w:b/>
          <w:sz w:val="24"/>
          <w:szCs w:val="24"/>
          <w:u w:val="single"/>
        </w:rPr>
      </w:pPr>
    </w:p>
    <w:p w:rsidR="002850FF" w:rsidRPr="002850FF" w:rsidRDefault="002850FF" w:rsidP="002850FF">
      <w:pPr>
        <w:jc w:val="both"/>
        <w:rPr>
          <w:sz w:val="24"/>
          <w:szCs w:val="24"/>
        </w:rPr>
      </w:pPr>
      <w:r>
        <w:rPr>
          <w:sz w:val="24"/>
          <w:szCs w:val="24"/>
        </w:rPr>
        <w:t>Dále prohlašuji, že souhlasí</w:t>
      </w:r>
      <w:r w:rsidR="00E90D7B">
        <w:rPr>
          <w:sz w:val="24"/>
          <w:szCs w:val="24"/>
        </w:rPr>
        <w:t>m</w:t>
      </w:r>
      <w:r>
        <w:rPr>
          <w:sz w:val="24"/>
          <w:szCs w:val="24"/>
        </w:rPr>
        <w:t xml:space="preserve"> se zpracováním a užitím výše uvedených údajů za účelem uzavření nájemního vztahu. Souhlasím s tím, aby tyto údaje byly uvedeny v navazujících dokumentech vyhotovovaných v dané věci městem Sedlice  a rovněž souhlasím, aby tato listina byla vedena v evidenci MěÚ Sedlice. K užití uvedených údajů nestanovuji jakékoli</w:t>
      </w:r>
      <w:r w:rsidR="00E90D7B">
        <w:rPr>
          <w:sz w:val="24"/>
          <w:szCs w:val="24"/>
        </w:rPr>
        <w:t>v</w:t>
      </w:r>
      <w:r>
        <w:rPr>
          <w:sz w:val="24"/>
          <w:szCs w:val="24"/>
        </w:rPr>
        <w:t xml:space="preserve"> další podmínky. </w:t>
      </w:r>
    </w:p>
    <w:p w:rsidR="00E91EB0" w:rsidRPr="00EE0A4E" w:rsidRDefault="00E91EB0" w:rsidP="0034579F">
      <w:pPr>
        <w:rPr>
          <w:b/>
          <w:spacing w:val="14"/>
          <w:sz w:val="24"/>
          <w:szCs w:val="24"/>
        </w:rPr>
      </w:pPr>
    </w:p>
    <w:p w:rsidR="00E91EB0" w:rsidRPr="00EE0A4E" w:rsidRDefault="00E91EB0" w:rsidP="0034579F">
      <w:pPr>
        <w:rPr>
          <w:b/>
          <w:spacing w:val="14"/>
          <w:sz w:val="24"/>
          <w:szCs w:val="24"/>
        </w:rPr>
      </w:pPr>
    </w:p>
    <w:p w:rsidR="0034579F" w:rsidRPr="00B30FE7" w:rsidRDefault="002850FF" w:rsidP="00B30FE7">
      <w:pPr>
        <w:pStyle w:val="Odstavecseseznamem"/>
        <w:numPr>
          <w:ilvl w:val="0"/>
          <w:numId w:val="24"/>
        </w:numPr>
        <w:rPr>
          <w:b/>
          <w:spacing w:val="14"/>
          <w:sz w:val="24"/>
          <w:szCs w:val="24"/>
          <w:u w:val="single"/>
        </w:rPr>
      </w:pPr>
      <w:r w:rsidRPr="00B30FE7">
        <w:rPr>
          <w:b/>
          <w:spacing w:val="14"/>
          <w:sz w:val="24"/>
          <w:szCs w:val="24"/>
          <w:u w:val="single"/>
        </w:rPr>
        <w:t>Přílohy:</w:t>
      </w:r>
    </w:p>
    <w:p w:rsidR="0034579F" w:rsidRPr="00B30FE7" w:rsidRDefault="00B30FE7" w:rsidP="00B30FE7">
      <w:pPr>
        <w:ind w:firstLine="360"/>
        <w:rPr>
          <w:spacing w:val="14"/>
          <w:sz w:val="24"/>
          <w:szCs w:val="24"/>
        </w:rPr>
      </w:pPr>
      <w:r>
        <w:rPr>
          <w:spacing w:val="14"/>
          <w:sz w:val="24"/>
          <w:szCs w:val="24"/>
        </w:rPr>
        <w:t>- </w:t>
      </w:r>
      <w:r w:rsidRPr="00B30FE7">
        <w:rPr>
          <w:spacing w:val="14"/>
          <w:sz w:val="24"/>
          <w:szCs w:val="24"/>
        </w:rPr>
        <w:t>průkaz totožnosti</w:t>
      </w:r>
    </w:p>
    <w:p w:rsidR="0034579F" w:rsidRDefault="0034579F" w:rsidP="0034579F">
      <w:pPr>
        <w:rPr>
          <w:b/>
          <w:spacing w:val="14"/>
          <w:sz w:val="24"/>
          <w:szCs w:val="24"/>
        </w:rPr>
      </w:pPr>
    </w:p>
    <w:p w:rsidR="00B30FE7" w:rsidRDefault="00B30FE7" w:rsidP="0034579F">
      <w:pPr>
        <w:rPr>
          <w:b/>
          <w:spacing w:val="14"/>
          <w:sz w:val="24"/>
          <w:szCs w:val="24"/>
        </w:rPr>
      </w:pPr>
    </w:p>
    <w:p w:rsidR="00B30FE7" w:rsidRDefault="00B30FE7" w:rsidP="0034579F">
      <w:pPr>
        <w:rPr>
          <w:b/>
          <w:spacing w:val="14"/>
          <w:sz w:val="24"/>
          <w:szCs w:val="24"/>
        </w:rPr>
      </w:pPr>
    </w:p>
    <w:p w:rsidR="00B30FE7" w:rsidRDefault="00B30FE7" w:rsidP="0034579F">
      <w:pPr>
        <w:rPr>
          <w:b/>
          <w:spacing w:val="14"/>
          <w:sz w:val="24"/>
          <w:szCs w:val="24"/>
        </w:rPr>
      </w:pPr>
    </w:p>
    <w:p w:rsidR="00B30FE7" w:rsidRPr="00EE0A4E" w:rsidRDefault="00B30FE7" w:rsidP="0034579F">
      <w:pPr>
        <w:rPr>
          <w:b/>
          <w:spacing w:val="14"/>
          <w:sz w:val="24"/>
          <w:szCs w:val="24"/>
        </w:rPr>
      </w:pPr>
    </w:p>
    <w:p w:rsidR="00316C99" w:rsidRPr="00EE0A4E" w:rsidRDefault="00B30FE7" w:rsidP="00316C99">
      <w:pPr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V Sedlici</w:t>
      </w:r>
      <w:r w:rsidR="00316C99" w:rsidRPr="00EE0A4E">
        <w:rPr>
          <w:spacing w:val="10"/>
          <w:sz w:val="24"/>
          <w:szCs w:val="24"/>
        </w:rPr>
        <w:t xml:space="preserve"> dne: ..............................</w:t>
      </w: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B30FE7" w:rsidRDefault="00B30FE7" w:rsidP="00316C99">
      <w:pPr>
        <w:jc w:val="both"/>
        <w:rPr>
          <w:spacing w:val="10"/>
          <w:sz w:val="24"/>
          <w:szCs w:val="24"/>
        </w:rPr>
      </w:pPr>
    </w:p>
    <w:p w:rsidR="00316C99" w:rsidRPr="00EE0A4E" w:rsidRDefault="00316C99" w:rsidP="00B30FE7">
      <w:pPr>
        <w:ind w:left="3540" w:firstLine="708"/>
        <w:jc w:val="both"/>
        <w:rPr>
          <w:spacing w:val="10"/>
          <w:sz w:val="24"/>
          <w:szCs w:val="24"/>
        </w:rPr>
      </w:pPr>
      <w:r w:rsidRPr="00EE0A4E">
        <w:rPr>
          <w:spacing w:val="10"/>
          <w:sz w:val="24"/>
          <w:szCs w:val="24"/>
        </w:rPr>
        <w:t>....................................................................</w:t>
      </w:r>
    </w:p>
    <w:p w:rsidR="00316C99" w:rsidRPr="00EE0A4E" w:rsidRDefault="00B30FE7" w:rsidP="00B30FE7">
      <w:pPr>
        <w:ind w:left="5664" w:firstLine="708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p</w:t>
      </w:r>
      <w:r w:rsidR="00316C99" w:rsidRPr="00EE0A4E">
        <w:rPr>
          <w:spacing w:val="10"/>
          <w:sz w:val="24"/>
          <w:szCs w:val="24"/>
        </w:rPr>
        <w:t>odpis žadatele</w:t>
      </w:r>
    </w:p>
    <w:sectPr w:rsidR="00316C99" w:rsidRPr="00EE0A4E">
      <w:footerReference w:type="default" r:id="rId11"/>
      <w:pgSz w:w="11906" w:h="16838"/>
      <w:pgMar w:top="1134" w:right="1134" w:bottom="907" w:left="1134" w:header="70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E02" w:rsidRDefault="00D24E02">
      <w:r>
        <w:separator/>
      </w:r>
    </w:p>
  </w:endnote>
  <w:endnote w:type="continuationSeparator" w:id="0">
    <w:p w:rsidR="00D24E02" w:rsidRDefault="00D2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00E" w:rsidRDefault="002B300E" w:rsidP="00F22695">
    <w:pPr>
      <w:pBdr>
        <w:top w:val="single" w:sz="1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E02" w:rsidRDefault="00D24E02">
      <w:r>
        <w:separator/>
      </w:r>
    </w:p>
  </w:footnote>
  <w:footnote w:type="continuationSeparator" w:id="0">
    <w:p w:rsidR="00D24E02" w:rsidRDefault="00D24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2A7E91"/>
    <w:multiLevelType w:val="hybridMultilevel"/>
    <w:tmpl w:val="9DF8D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513F86"/>
    <w:multiLevelType w:val="hybridMultilevel"/>
    <w:tmpl w:val="78E0A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F5C75"/>
    <w:multiLevelType w:val="hybridMultilevel"/>
    <w:tmpl w:val="385A2698"/>
    <w:lvl w:ilvl="0" w:tplc="91DE99C8">
      <w:start w:val="3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368E"/>
    <w:multiLevelType w:val="hybridMultilevel"/>
    <w:tmpl w:val="23B89864"/>
    <w:lvl w:ilvl="0" w:tplc="744E6A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2308D"/>
    <w:multiLevelType w:val="hybridMultilevel"/>
    <w:tmpl w:val="1185B3A3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1BE71180"/>
    <w:multiLevelType w:val="multilevel"/>
    <w:tmpl w:val="32D2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909EB"/>
    <w:multiLevelType w:val="hybridMultilevel"/>
    <w:tmpl w:val="56BCE24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284E744C"/>
    <w:multiLevelType w:val="hybridMultilevel"/>
    <w:tmpl w:val="60948B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4335F"/>
    <w:multiLevelType w:val="hybridMultilevel"/>
    <w:tmpl w:val="278CA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95EF9"/>
    <w:multiLevelType w:val="hybridMultilevel"/>
    <w:tmpl w:val="EB9C5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C0B97"/>
    <w:multiLevelType w:val="hybridMultilevel"/>
    <w:tmpl w:val="AF4813CC"/>
    <w:lvl w:ilvl="0" w:tplc="D9DA0AE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1421B"/>
    <w:multiLevelType w:val="hybridMultilevel"/>
    <w:tmpl w:val="96B0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816CB"/>
    <w:multiLevelType w:val="hybridMultilevel"/>
    <w:tmpl w:val="45A43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ED2555"/>
    <w:multiLevelType w:val="hybridMultilevel"/>
    <w:tmpl w:val="621AFE84"/>
    <w:lvl w:ilvl="0" w:tplc="C80E3A5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82FF6"/>
    <w:multiLevelType w:val="hybridMultilevel"/>
    <w:tmpl w:val="7B968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7F71D8"/>
    <w:multiLevelType w:val="hybridMultilevel"/>
    <w:tmpl w:val="440E332C"/>
    <w:lvl w:ilvl="0" w:tplc="DC401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84F71"/>
    <w:multiLevelType w:val="hybridMultilevel"/>
    <w:tmpl w:val="43242BF4"/>
    <w:lvl w:ilvl="0" w:tplc="578272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EB62D5D"/>
    <w:multiLevelType w:val="hybridMultilevel"/>
    <w:tmpl w:val="AE6E21A8"/>
    <w:lvl w:ilvl="0" w:tplc="9B6A978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F7F6D"/>
    <w:multiLevelType w:val="hybridMultilevel"/>
    <w:tmpl w:val="A9FA5F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3128F3"/>
    <w:multiLevelType w:val="hybridMultilevel"/>
    <w:tmpl w:val="6D525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592F1A"/>
    <w:multiLevelType w:val="hybridMultilevel"/>
    <w:tmpl w:val="E200C418"/>
    <w:lvl w:ilvl="0" w:tplc="3FF89522">
      <w:start w:val="3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06CFD"/>
    <w:multiLevelType w:val="hybridMultilevel"/>
    <w:tmpl w:val="E5581910"/>
    <w:lvl w:ilvl="0" w:tplc="04050001">
      <w:start w:val="1"/>
      <w:numFmt w:val="bullet"/>
      <w:lvlText w:val=""/>
      <w:lvlJc w:val="left"/>
      <w:pPr>
        <w:ind w:left="102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9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2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06" w:hanging="360"/>
      </w:pPr>
      <w:rPr>
        <w:rFonts w:ascii="Wingdings" w:hAnsi="Wingdings" w:hint="default"/>
      </w:rPr>
    </w:lvl>
  </w:abstractNum>
  <w:abstractNum w:abstractNumId="23">
    <w:nsid w:val="705C4138"/>
    <w:multiLevelType w:val="hybridMultilevel"/>
    <w:tmpl w:val="E794DC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D7192D"/>
    <w:multiLevelType w:val="hybridMultilevel"/>
    <w:tmpl w:val="9EFA6C9C"/>
    <w:lvl w:ilvl="0" w:tplc="7F4E57C6">
      <w:start w:val="38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1"/>
  </w:num>
  <w:num w:numId="7">
    <w:abstractNumId w:val="12"/>
  </w:num>
  <w:num w:numId="8">
    <w:abstractNumId w:val="24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2"/>
  </w:num>
  <w:num w:numId="11">
    <w:abstractNumId w:val="13"/>
  </w:num>
  <w:num w:numId="12">
    <w:abstractNumId w:val="7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14"/>
  </w:num>
  <w:num w:numId="18">
    <w:abstractNumId w:val="8"/>
  </w:num>
  <w:num w:numId="19">
    <w:abstractNumId w:val="2"/>
  </w:num>
  <w:num w:numId="20">
    <w:abstractNumId w:val="17"/>
  </w:num>
  <w:num w:numId="21">
    <w:abstractNumId w:val="23"/>
  </w:num>
  <w:num w:numId="22">
    <w:abstractNumId w:val="16"/>
  </w:num>
  <w:num w:numId="23">
    <w:abstractNumId w:val="4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39"/>
    <w:rsid w:val="000205B6"/>
    <w:rsid w:val="000317E1"/>
    <w:rsid w:val="0003467B"/>
    <w:rsid w:val="00034C44"/>
    <w:rsid w:val="00056466"/>
    <w:rsid w:val="00067B63"/>
    <w:rsid w:val="0007397C"/>
    <w:rsid w:val="00082FF1"/>
    <w:rsid w:val="00085129"/>
    <w:rsid w:val="0009101F"/>
    <w:rsid w:val="000A30DE"/>
    <w:rsid w:val="000B5C78"/>
    <w:rsid w:val="000C40B0"/>
    <w:rsid w:val="000C57B0"/>
    <w:rsid w:val="000C57D6"/>
    <w:rsid w:val="000D6AD9"/>
    <w:rsid w:val="000D79CD"/>
    <w:rsid w:val="000F1E2D"/>
    <w:rsid w:val="000F44A1"/>
    <w:rsid w:val="00100568"/>
    <w:rsid w:val="00101153"/>
    <w:rsid w:val="0011271F"/>
    <w:rsid w:val="00114AD0"/>
    <w:rsid w:val="00120977"/>
    <w:rsid w:val="001305CC"/>
    <w:rsid w:val="001429D2"/>
    <w:rsid w:val="00154C30"/>
    <w:rsid w:val="00160699"/>
    <w:rsid w:val="00160CCF"/>
    <w:rsid w:val="0017671E"/>
    <w:rsid w:val="0018513E"/>
    <w:rsid w:val="00185EC7"/>
    <w:rsid w:val="00185F81"/>
    <w:rsid w:val="0018622C"/>
    <w:rsid w:val="00195FA4"/>
    <w:rsid w:val="0019626B"/>
    <w:rsid w:val="001B5DC1"/>
    <w:rsid w:val="001B7DA3"/>
    <w:rsid w:val="001C35E1"/>
    <w:rsid w:val="001C6DC4"/>
    <w:rsid w:val="001D0EAC"/>
    <w:rsid w:val="001D66D7"/>
    <w:rsid w:val="001E368D"/>
    <w:rsid w:val="001E75A3"/>
    <w:rsid w:val="001F39B9"/>
    <w:rsid w:val="00215253"/>
    <w:rsid w:val="00217C99"/>
    <w:rsid w:val="00217CAF"/>
    <w:rsid w:val="0022638E"/>
    <w:rsid w:val="00251AAC"/>
    <w:rsid w:val="00252130"/>
    <w:rsid w:val="002574B5"/>
    <w:rsid w:val="00272500"/>
    <w:rsid w:val="002731A3"/>
    <w:rsid w:val="00273AEE"/>
    <w:rsid w:val="00276115"/>
    <w:rsid w:val="002850FF"/>
    <w:rsid w:val="002875F5"/>
    <w:rsid w:val="00294113"/>
    <w:rsid w:val="00297328"/>
    <w:rsid w:val="002A6EA0"/>
    <w:rsid w:val="002B300E"/>
    <w:rsid w:val="002B4BC7"/>
    <w:rsid w:val="002C20C9"/>
    <w:rsid w:val="002D49BC"/>
    <w:rsid w:val="002F5C25"/>
    <w:rsid w:val="003023DD"/>
    <w:rsid w:val="003109D9"/>
    <w:rsid w:val="00311689"/>
    <w:rsid w:val="0031457B"/>
    <w:rsid w:val="003160D1"/>
    <w:rsid w:val="00316C99"/>
    <w:rsid w:val="00323066"/>
    <w:rsid w:val="00332F9E"/>
    <w:rsid w:val="00336628"/>
    <w:rsid w:val="00342C1A"/>
    <w:rsid w:val="0034579F"/>
    <w:rsid w:val="003604A6"/>
    <w:rsid w:val="00360BD5"/>
    <w:rsid w:val="0037363F"/>
    <w:rsid w:val="003838A5"/>
    <w:rsid w:val="0039344E"/>
    <w:rsid w:val="00397FDC"/>
    <w:rsid w:val="003A0F33"/>
    <w:rsid w:val="003B0705"/>
    <w:rsid w:val="003C36A2"/>
    <w:rsid w:val="003D613C"/>
    <w:rsid w:val="003D7856"/>
    <w:rsid w:val="003E00E5"/>
    <w:rsid w:val="003E6440"/>
    <w:rsid w:val="004045B1"/>
    <w:rsid w:val="00406D6C"/>
    <w:rsid w:val="00410A35"/>
    <w:rsid w:val="004128F4"/>
    <w:rsid w:val="00415408"/>
    <w:rsid w:val="0042461E"/>
    <w:rsid w:val="0043533D"/>
    <w:rsid w:val="00446D75"/>
    <w:rsid w:val="0046109F"/>
    <w:rsid w:val="00466A9B"/>
    <w:rsid w:val="00472D65"/>
    <w:rsid w:val="004738B3"/>
    <w:rsid w:val="00476B46"/>
    <w:rsid w:val="00480E77"/>
    <w:rsid w:val="00481AFE"/>
    <w:rsid w:val="004900D3"/>
    <w:rsid w:val="00491044"/>
    <w:rsid w:val="00491755"/>
    <w:rsid w:val="00494D75"/>
    <w:rsid w:val="00496F68"/>
    <w:rsid w:val="004A18F4"/>
    <w:rsid w:val="004A1942"/>
    <w:rsid w:val="004A1EE6"/>
    <w:rsid w:val="004A20C9"/>
    <w:rsid w:val="004A26E5"/>
    <w:rsid w:val="004A2CDF"/>
    <w:rsid w:val="004B22C1"/>
    <w:rsid w:val="004D10F1"/>
    <w:rsid w:val="004D41DD"/>
    <w:rsid w:val="004E09B8"/>
    <w:rsid w:val="004E2516"/>
    <w:rsid w:val="004E4334"/>
    <w:rsid w:val="00501EAE"/>
    <w:rsid w:val="0050571F"/>
    <w:rsid w:val="00512EA3"/>
    <w:rsid w:val="0052148A"/>
    <w:rsid w:val="00541DE9"/>
    <w:rsid w:val="00542560"/>
    <w:rsid w:val="00545272"/>
    <w:rsid w:val="00562BAA"/>
    <w:rsid w:val="005673D5"/>
    <w:rsid w:val="00571F0B"/>
    <w:rsid w:val="00574A2E"/>
    <w:rsid w:val="0057719A"/>
    <w:rsid w:val="00581E20"/>
    <w:rsid w:val="00585401"/>
    <w:rsid w:val="005914A4"/>
    <w:rsid w:val="005A02D2"/>
    <w:rsid w:val="005B5E6B"/>
    <w:rsid w:val="005B6068"/>
    <w:rsid w:val="00604079"/>
    <w:rsid w:val="00613CA8"/>
    <w:rsid w:val="0062265D"/>
    <w:rsid w:val="00622D6E"/>
    <w:rsid w:val="00632E74"/>
    <w:rsid w:val="006427FD"/>
    <w:rsid w:val="006441D3"/>
    <w:rsid w:val="006454B9"/>
    <w:rsid w:val="00645C2E"/>
    <w:rsid w:val="006476CC"/>
    <w:rsid w:val="00652C5E"/>
    <w:rsid w:val="00654574"/>
    <w:rsid w:val="00657289"/>
    <w:rsid w:val="0067321B"/>
    <w:rsid w:val="00681E98"/>
    <w:rsid w:val="00682A8C"/>
    <w:rsid w:val="00696009"/>
    <w:rsid w:val="006B634A"/>
    <w:rsid w:val="006C5216"/>
    <w:rsid w:val="006E43F2"/>
    <w:rsid w:val="006F314A"/>
    <w:rsid w:val="006F3313"/>
    <w:rsid w:val="00706905"/>
    <w:rsid w:val="00711506"/>
    <w:rsid w:val="007134CD"/>
    <w:rsid w:val="007142DB"/>
    <w:rsid w:val="0071483E"/>
    <w:rsid w:val="0071517B"/>
    <w:rsid w:val="00715AA6"/>
    <w:rsid w:val="00717C1B"/>
    <w:rsid w:val="00730B59"/>
    <w:rsid w:val="00731AD7"/>
    <w:rsid w:val="00732327"/>
    <w:rsid w:val="00736227"/>
    <w:rsid w:val="007439BB"/>
    <w:rsid w:val="007504D4"/>
    <w:rsid w:val="007508DB"/>
    <w:rsid w:val="00772A9D"/>
    <w:rsid w:val="00783537"/>
    <w:rsid w:val="00783BC5"/>
    <w:rsid w:val="007907D5"/>
    <w:rsid w:val="00792305"/>
    <w:rsid w:val="00793337"/>
    <w:rsid w:val="00793F85"/>
    <w:rsid w:val="00795835"/>
    <w:rsid w:val="0079681C"/>
    <w:rsid w:val="007A0DBF"/>
    <w:rsid w:val="007A205A"/>
    <w:rsid w:val="007B262D"/>
    <w:rsid w:val="007C0411"/>
    <w:rsid w:val="007C21CE"/>
    <w:rsid w:val="007D12F0"/>
    <w:rsid w:val="007D14A9"/>
    <w:rsid w:val="007D3AD1"/>
    <w:rsid w:val="007D6AD7"/>
    <w:rsid w:val="007D6EA5"/>
    <w:rsid w:val="007E0637"/>
    <w:rsid w:val="007E2F54"/>
    <w:rsid w:val="007E3053"/>
    <w:rsid w:val="00803F61"/>
    <w:rsid w:val="00812B13"/>
    <w:rsid w:val="00812F59"/>
    <w:rsid w:val="008138C0"/>
    <w:rsid w:val="00814D92"/>
    <w:rsid w:val="008226F1"/>
    <w:rsid w:val="0083414F"/>
    <w:rsid w:val="00841CB8"/>
    <w:rsid w:val="00847107"/>
    <w:rsid w:val="00867B28"/>
    <w:rsid w:val="00872564"/>
    <w:rsid w:val="00880064"/>
    <w:rsid w:val="00880BBD"/>
    <w:rsid w:val="00885936"/>
    <w:rsid w:val="00885D57"/>
    <w:rsid w:val="0088627A"/>
    <w:rsid w:val="00886D48"/>
    <w:rsid w:val="0088703D"/>
    <w:rsid w:val="008922D0"/>
    <w:rsid w:val="00895184"/>
    <w:rsid w:val="008A08AE"/>
    <w:rsid w:val="008A67F5"/>
    <w:rsid w:val="008C2CCE"/>
    <w:rsid w:val="008C516A"/>
    <w:rsid w:val="008E3853"/>
    <w:rsid w:val="008F50C9"/>
    <w:rsid w:val="008F5BEB"/>
    <w:rsid w:val="0092246B"/>
    <w:rsid w:val="00924096"/>
    <w:rsid w:val="00942B50"/>
    <w:rsid w:val="0094551A"/>
    <w:rsid w:val="00954228"/>
    <w:rsid w:val="00956084"/>
    <w:rsid w:val="00961203"/>
    <w:rsid w:val="00976858"/>
    <w:rsid w:val="00980691"/>
    <w:rsid w:val="0098294F"/>
    <w:rsid w:val="00987C4B"/>
    <w:rsid w:val="009A4E6B"/>
    <w:rsid w:val="009A5FA2"/>
    <w:rsid w:val="009B7CC9"/>
    <w:rsid w:val="009C0D17"/>
    <w:rsid w:val="009F11F4"/>
    <w:rsid w:val="00A13370"/>
    <w:rsid w:val="00A43631"/>
    <w:rsid w:val="00A45FA5"/>
    <w:rsid w:val="00A46844"/>
    <w:rsid w:val="00A50929"/>
    <w:rsid w:val="00A564A4"/>
    <w:rsid w:val="00A64DA9"/>
    <w:rsid w:val="00A808E8"/>
    <w:rsid w:val="00A87422"/>
    <w:rsid w:val="00A87ABD"/>
    <w:rsid w:val="00A9116B"/>
    <w:rsid w:val="00A92A48"/>
    <w:rsid w:val="00A92E16"/>
    <w:rsid w:val="00AA2757"/>
    <w:rsid w:val="00AC79D8"/>
    <w:rsid w:val="00AD313D"/>
    <w:rsid w:val="00AE3BFB"/>
    <w:rsid w:val="00AF02B2"/>
    <w:rsid w:val="00AF5796"/>
    <w:rsid w:val="00B01760"/>
    <w:rsid w:val="00B02A4E"/>
    <w:rsid w:val="00B226FC"/>
    <w:rsid w:val="00B24C48"/>
    <w:rsid w:val="00B26C37"/>
    <w:rsid w:val="00B26C9B"/>
    <w:rsid w:val="00B30FE7"/>
    <w:rsid w:val="00B4237C"/>
    <w:rsid w:val="00B50E52"/>
    <w:rsid w:val="00B633C8"/>
    <w:rsid w:val="00B72F71"/>
    <w:rsid w:val="00B757DD"/>
    <w:rsid w:val="00B8711E"/>
    <w:rsid w:val="00BB06DA"/>
    <w:rsid w:val="00BC386D"/>
    <w:rsid w:val="00BC4B58"/>
    <w:rsid w:val="00BD1085"/>
    <w:rsid w:val="00BD1165"/>
    <w:rsid w:val="00BD5806"/>
    <w:rsid w:val="00BE2E4F"/>
    <w:rsid w:val="00BF3647"/>
    <w:rsid w:val="00C079F6"/>
    <w:rsid w:val="00C11609"/>
    <w:rsid w:val="00C26C31"/>
    <w:rsid w:val="00C32C22"/>
    <w:rsid w:val="00C33582"/>
    <w:rsid w:val="00C337AE"/>
    <w:rsid w:val="00C340A9"/>
    <w:rsid w:val="00C41457"/>
    <w:rsid w:val="00C429EC"/>
    <w:rsid w:val="00C43BB2"/>
    <w:rsid w:val="00C46C29"/>
    <w:rsid w:val="00C557D2"/>
    <w:rsid w:val="00C60511"/>
    <w:rsid w:val="00C60ADF"/>
    <w:rsid w:val="00C60BBA"/>
    <w:rsid w:val="00C61C7C"/>
    <w:rsid w:val="00C660C6"/>
    <w:rsid w:val="00C9187E"/>
    <w:rsid w:val="00C937CE"/>
    <w:rsid w:val="00C973EE"/>
    <w:rsid w:val="00CB4719"/>
    <w:rsid w:val="00CE0FBA"/>
    <w:rsid w:val="00CE1823"/>
    <w:rsid w:val="00D14A7F"/>
    <w:rsid w:val="00D23433"/>
    <w:rsid w:val="00D24E02"/>
    <w:rsid w:val="00D251A9"/>
    <w:rsid w:val="00D427EF"/>
    <w:rsid w:val="00D43C30"/>
    <w:rsid w:val="00D45FEB"/>
    <w:rsid w:val="00D47AEA"/>
    <w:rsid w:val="00D66CC9"/>
    <w:rsid w:val="00D75025"/>
    <w:rsid w:val="00D764A3"/>
    <w:rsid w:val="00D91A7F"/>
    <w:rsid w:val="00D94F45"/>
    <w:rsid w:val="00DA0592"/>
    <w:rsid w:val="00DB015A"/>
    <w:rsid w:val="00DB3439"/>
    <w:rsid w:val="00DC2C66"/>
    <w:rsid w:val="00DC7E05"/>
    <w:rsid w:val="00DD5EFD"/>
    <w:rsid w:val="00DD6C71"/>
    <w:rsid w:val="00DD6EBE"/>
    <w:rsid w:val="00DE122D"/>
    <w:rsid w:val="00DE18E8"/>
    <w:rsid w:val="00DE23E8"/>
    <w:rsid w:val="00E00D5B"/>
    <w:rsid w:val="00E11768"/>
    <w:rsid w:val="00E1577F"/>
    <w:rsid w:val="00E30BC9"/>
    <w:rsid w:val="00E42E98"/>
    <w:rsid w:val="00E535FA"/>
    <w:rsid w:val="00E5607A"/>
    <w:rsid w:val="00E60F3B"/>
    <w:rsid w:val="00E63478"/>
    <w:rsid w:val="00E67059"/>
    <w:rsid w:val="00E90D7B"/>
    <w:rsid w:val="00E91EB0"/>
    <w:rsid w:val="00E9475A"/>
    <w:rsid w:val="00E95FE1"/>
    <w:rsid w:val="00EB376D"/>
    <w:rsid w:val="00EC073C"/>
    <w:rsid w:val="00EC0AEA"/>
    <w:rsid w:val="00ED5B52"/>
    <w:rsid w:val="00EE0A4E"/>
    <w:rsid w:val="00EE4DCF"/>
    <w:rsid w:val="00EF03EA"/>
    <w:rsid w:val="00EF427E"/>
    <w:rsid w:val="00EF4D2D"/>
    <w:rsid w:val="00F01595"/>
    <w:rsid w:val="00F0387F"/>
    <w:rsid w:val="00F0389A"/>
    <w:rsid w:val="00F1037F"/>
    <w:rsid w:val="00F1164A"/>
    <w:rsid w:val="00F215E4"/>
    <w:rsid w:val="00F22695"/>
    <w:rsid w:val="00F23053"/>
    <w:rsid w:val="00F24DD9"/>
    <w:rsid w:val="00F27521"/>
    <w:rsid w:val="00F36312"/>
    <w:rsid w:val="00F40A5F"/>
    <w:rsid w:val="00F4156A"/>
    <w:rsid w:val="00F43932"/>
    <w:rsid w:val="00F46B12"/>
    <w:rsid w:val="00F502BD"/>
    <w:rsid w:val="00F52130"/>
    <w:rsid w:val="00F54972"/>
    <w:rsid w:val="00F7096E"/>
    <w:rsid w:val="00F733ED"/>
    <w:rsid w:val="00F8048E"/>
    <w:rsid w:val="00F82B0F"/>
    <w:rsid w:val="00FA79ED"/>
    <w:rsid w:val="00FB0E73"/>
    <w:rsid w:val="00FB4C27"/>
    <w:rsid w:val="00FB7D55"/>
    <w:rsid w:val="00FC0A35"/>
    <w:rsid w:val="00FC3661"/>
    <w:rsid w:val="00FC5DFC"/>
    <w:rsid w:val="00FD2123"/>
    <w:rsid w:val="00FD3E3D"/>
    <w:rsid w:val="00FE1EE8"/>
    <w:rsid w:val="00FF4903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numPr>
        <w:numId w:val="1"/>
      </w:numPr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sz w:val="48"/>
    </w:rPr>
  </w:style>
  <w:style w:type="paragraph" w:styleId="Podtitul">
    <w:name w:val="Subtitle"/>
    <w:basedOn w:val="Normln"/>
    <w:next w:val="Zkladntext"/>
    <w:qFormat/>
    <w:pPr>
      <w:jc w:val="center"/>
    </w:pPr>
    <w:rPr>
      <w:b/>
      <w:spacing w:val="10"/>
      <w:sz w:val="28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439"/>
    <w:rPr>
      <w:rFonts w:ascii="Tahoma" w:hAnsi="Tahoma" w:cs="Tahoma"/>
      <w:sz w:val="16"/>
      <w:szCs w:val="16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F2269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1483E"/>
    <w:pPr>
      <w:ind w:left="720"/>
      <w:contextualSpacing/>
    </w:pPr>
  </w:style>
  <w:style w:type="paragraph" w:customStyle="1" w:styleId="western">
    <w:name w:val="western"/>
    <w:basedOn w:val="Normln"/>
    <w:rsid w:val="007E2F54"/>
    <w:pPr>
      <w:widowControl/>
      <w:suppressAutoHyphens w:val="0"/>
      <w:spacing w:before="100" w:beforeAutospacing="1" w:after="119"/>
    </w:pPr>
    <w:rPr>
      <w:color w:val="000000"/>
      <w:lang w:eastAsia="cs-CZ"/>
    </w:rPr>
  </w:style>
  <w:style w:type="paragraph" w:customStyle="1" w:styleId="Default">
    <w:name w:val="Default"/>
    <w:rsid w:val="00F549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E4334"/>
    <w:rPr>
      <w:lang w:eastAsia="zh-CN"/>
    </w:rPr>
  </w:style>
  <w:style w:type="character" w:styleId="Siln">
    <w:name w:val="Strong"/>
    <w:basedOn w:val="Standardnpsmoodstavce"/>
    <w:uiPriority w:val="22"/>
    <w:qFormat/>
    <w:rsid w:val="00F0389A"/>
    <w:rPr>
      <w:b/>
      <w:bCs/>
    </w:rPr>
  </w:style>
  <w:style w:type="paragraph" w:customStyle="1" w:styleId="-wm-l6">
    <w:name w:val="-wm-l6"/>
    <w:basedOn w:val="Normln"/>
    <w:rsid w:val="0088703D"/>
    <w:pPr>
      <w:widowControl/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7907D5"/>
    <w:pPr>
      <w:widowControl/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30FE7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numPr>
        <w:numId w:val="1"/>
      </w:numPr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sz w:val="48"/>
    </w:rPr>
  </w:style>
  <w:style w:type="paragraph" w:styleId="Podtitul">
    <w:name w:val="Subtitle"/>
    <w:basedOn w:val="Normln"/>
    <w:next w:val="Zkladntext"/>
    <w:qFormat/>
    <w:pPr>
      <w:jc w:val="center"/>
    </w:pPr>
    <w:rPr>
      <w:b/>
      <w:spacing w:val="10"/>
      <w:sz w:val="28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439"/>
    <w:rPr>
      <w:rFonts w:ascii="Tahoma" w:hAnsi="Tahoma" w:cs="Tahoma"/>
      <w:sz w:val="16"/>
      <w:szCs w:val="16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F2269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1483E"/>
    <w:pPr>
      <w:ind w:left="720"/>
      <w:contextualSpacing/>
    </w:pPr>
  </w:style>
  <w:style w:type="paragraph" w:customStyle="1" w:styleId="western">
    <w:name w:val="western"/>
    <w:basedOn w:val="Normln"/>
    <w:rsid w:val="007E2F54"/>
    <w:pPr>
      <w:widowControl/>
      <w:suppressAutoHyphens w:val="0"/>
      <w:spacing w:before="100" w:beforeAutospacing="1" w:after="119"/>
    </w:pPr>
    <w:rPr>
      <w:color w:val="000000"/>
      <w:lang w:eastAsia="cs-CZ"/>
    </w:rPr>
  </w:style>
  <w:style w:type="paragraph" w:customStyle="1" w:styleId="Default">
    <w:name w:val="Default"/>
    <w:rsid w:val="00F549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E4334"/>
    <w:rPr>
      <w:lang w:eastAsia="zh-CN"/>
    </w:rPr>
  </w:style>
  <w:style w:type="character" w:styleId="Siln">
    <w:name w:val="Strong"/>
    <w:basedOn w:val="Standardnpsmoodstavce"/>
    <w:uiPriority w:val="22"/>
    <w:qFormat/>
    <w:rsid w:val="00F0389A"/>
    <w:rPr>
      <w:b/>
      <w:bCs/>
    </w:rPr>
  </w:style>
  <w:style w:type="paragraph" w:customStyle="1" w:styleId="-wm-l6">
    <w:name w:val="-wm-l6"/>
    <w:basedOn w:val="Normln"/>
    <w:rsid w:val="0088703D"/>
    <w:pPr>
      <w:widowControl/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7907D5"/>
    <w:pPr>
      <w:widowControl/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30FE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izek\AppData\Roaming\Microsoft\&#352;ablony\Hlavi&#269;ka_m&#283;sto_zna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FF53F-5ED8-4DB7-B407-3641FE73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Hlavička_město_znak</Template>
  <TotalTime>181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Hlavička_město_znak</vt:lpstr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Hlavička_město_znak</dc:title>
  <dc:creator>Zdeněk Knížek</dc:creator>
  <cp:lastModifiedBy>Zdeněk Knížek</cp:lastModifiedBy>
  <cp:revision>11</cp:revision>
  <cp:lastPrinted>2026-02-24T14:14:00Z</cp:lastPrinted>
  <dcterms:created xsi:type="dcterms:W3CDTF">2026-02-24T11:02:00Z</dcterms:created>
  <dcterms:modified xsi:type="dcterms:W3CDTF">2026-02-24T14:14:00Z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1472319596</vt:r8>
  </property>
  <property fmtid="{D5CDD505-2E9C-101B-9397-08002B2CF9AE}" pid="3" name="_AuthorEmail">
    <vt:lpwstr>smolova@obec-sedlice.cz</vt:lpwstr>
  </property>
  <property fmtid="{D5CDD505-2E9C-101B-9397-08002B2CF9AE}" pid="4" name="_AuthorEmailDisplayName">
    <vt:lpwstr>Jana Smolová</vt:lpwstr>
  </property>
  <property fmtid="{D5CDD505-2E9C-101B-9397-08002B2CF9AE}" pid="5" name="_EmailSubject">
    <vt:lpwstr>hlavička</vt:lpwstr>
  </property>
</Properties>
</file>